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0BAA79F" w14:textId="592E3018" w:rsidR="00770B6E" w:rsidRPr="00BB3AA7" w:rsidRDefault="00BB3AA7" w:rsidP="00770B6E">
      <w:pPr>
        <w:pStyle w:val="NoSpacing"/>
        <w:rPr>
          <w:rFonts w:ascii="Arial" w:hAnsi="Arial" w:cs="Arial"/>
          <w:b/>
          <w:u w:val="single"/>
        </w:rPr>
      </w:pPr>
      <w:r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6E6AAF62" wp14:editId="5B8C9F10">
            <wp:simplePos x="0" y="0"/>
            <wp:positionH relativeFrom="margin">
              <wp:align>right</wp:align>
            </wp:positionH>
            <wp:positionV relativeFrom="paragraph">
              <wp:posOffset>-114300</wp:posOffset>
            </wp:positionV>
            <wp:extent cx="541821" cy="360319"/>
            <wp:effectExtent l="0" t="0" r="0" b="19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xi logo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1821" cy="36031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b/>
          <w:u w:val="single"/>
        </w:rPr>
        <w:t>Student</w:t>
      </w:r>
      <w:r w:rsidR="00770B6E" w:rsidRPr="00BB3AA7">
        <w:rPr>
          <w:rFonts w:ascii="Arial" w:hAnsi="Arial" w:cs="Arial"/>
          <w:b/>
          <w:u w:val="single"/>
        </w:rPr>
        <w:t xml:space="preserve"> Assessment Sheet –</w:t>
      </w:r>
      <w:r w:rsidR="00ED3ED7" w:rsidRPr="00BB3AA7">
        <w:rPr>
          <w:rFonts w:ascii="Arial" w:hAnsi="Arial" w:cs="Arial"/>
          <w:b/>
          <w:u w:val="single"/>
        </w:rPr>
        <w:t xml:space="preserve"> </w:t>
      </w:r>
      <w:r w:rsidR="00EF1D15" w:rsidRPr="00BB3AA7">
        <w:rPr>
          <w:rFonts w:ascii="Arial" w:hAnsi="Arial" w:cs="Arial"/>
          <w:b/>
          <w:u w:val="single"/>
        </w:rPr>
        <w:t>Simplifying and Substituting</w:t>
      </w:r>
    </w:p>
    <w:p w14:paraId="33BD3277" w14:textId="77777777" w:rsidR="00770B6E" w:rsidRDefault="00770B6E" w:rsidP="00770B6E">
      <w:pPr>
        <w:pStyle w:val="NoSpacing"/>
        <w:rPr>
          <w:rFonts w:ascii="Arial" w:hAnsi="Arial" w:cs="Arial"/>
          <w:sz w:val="20"/>
        </w:rPr>
      </w:pPr>
    </w:p>
    <w:tbl>
      <w:tblPr>
        <w:tblStyle w:val="TableGrid"/>
        <w:tblW w:w="10510" w:type="dxa"/>
        <w:tblLook w:val="04A0" w:firstRow="1" w:lastRow="0" w:firstColumn="1" w:lastColumn="0" w:noHBand="0" w:noVBand="1"/>
      </w:tblPr>
      <w:tblGrid>
        <w:gridCol w:w="4989"/>
        <w:gridCol w:w="473"/>
        <w:gridCol w:w="473"/>
        <w:gridCol w:w="473"/>
        <w:gridCol w:w="473"/>
        <w:gridCol w:w="1737"/>
        <w:gridCol w:w="473"/>
        <w:gridCol w:w="473"/>
        <w:gridCol w:w="473"/>
        <w:gridCol w:w="473"/>
      </w:tblGrid>
      <w:tr w:rsidR="00BB3AA7" w:rsidRPr="00EF5EDA" w14:paraId="195716C8" w14:textId="77777777" w:rsidTr="006B220C">
        <w:trPr>
          <w:cantSplit/>
          <w:trHeight w:val="298"/>
        </w:trPr>
        <w:tc>
          <w:tcPr>
            <w:tcW w:w="4989" w:type="dxa"/>
            <w:vMerge w:val="restart"/>
            <w:vAlign w:val="bottom"/>
          </w:tcPr>
          <w:p w14:paraId="64484FA2" w14:textId="77777777" w:rsidR="00BB3AA7" w:rsidRPr="00EF5EDA" w:rsidRDefault="00BB3AA7" w:rsidP="006B220C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  <w:r w:rsidRPr="00EF5EDA">
              <w:rPr>
                <w:rFonts w:ascii="Arial" w:hAnsi="Arial" w:cs="Arial"/>
                <w:b/>
                <w:sz w:val="18"/>
                <w:szCs w:val="18"/>
              </w:rPr>
              <w:t>Objective</w:t>
            </w:r>
          </w:p>
        </w:tc>
        <w:tc>
          <w:tcPr>
            <w:tcW w:w="1892" w:type="dxa"/>
            <w:gridSpan w:val="4"/>
            <w:vAlign w:val="center"/>
          </w:tcPr>
          <w:p w14:paraId="4523F76E" w14:textId="77777777" w:rsidR="00BB3AA7" w:rsidRPr="00EF5EDA" w:rsidRDefault="00BB3AA7" w:rsidP="006B220C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Before teaching</w:t>
            </w:r>
          </w:p>
        </w:tc>
        <w:tc>
          <w:tcPr>
            <w:tcW w:w="1737" w:type="dxa"/>
            <w:vMerge w:val="restart"/>
            <w:vAlign w:val="bottom"/>
          </w:tcPr>
          <w:p w14:paraId="0FD8214A" w14:textId="77777777" w:rsidR="00BB3AA7" w:rsidRPr="00EF5EDA" w:rsidRDefault="00BB3AA7" w:rsidP="006B220C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Date of lesson/s</w:t>
            </w:r>
          </w:p>
        </w:tc>
        <w:tc>
          <w:tcPr>
            <w:tcW w:w="1892" w:type="dxa"/>
            <w:gridSpan w:val="4"/>
            <w:vAlign w:val="center"/>
          </w:tcPr>
          <w:p w14:paraId="7181BDB1" w14:textId="77777777" w:rsidR="00BB3AA7" w:rsidRPr="00EF5EDA" w:rsidRDefault="00BB3AA7" w:rsidP="006B220C">
            <w:pPr>
              <w:pStyle w:val="NoSpacing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After teaching</w:t>
            </w:r>
          </w:p>
        </w:tc>
      </w:tr>
      <w:tr w:rsidR="00BB3AA7" w:rsidRPr="00EF5EDA" w14:paraId="6A7AEDF4" w14:textId="77777777" w:rsidTr="006B220C">
        <w:trPr>
          <w:cantSplit/>
          <w:trHeight w:val="1550"/>
        </w:trPr>
        <w:tc>
          <w:tcPr>
            <w:tcW w:w="4989" w:type="dxa"/>
            <w:vMerge/>
            <w:vAlign w:val="bottom"/>
          </w:tcPr>
          <w:p w14:paraId="3D11A44A" w14:textId="77777777" w:rsidR="00BB3AA7" w:rsidRPr="00EF5EDA" w:rsidRDefault="00BB3AA7" w:rsidP="006B220C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73" w:type="dxa"/>
            <w:textDirection w:val="btLr"/>
            <w:vAlign w:val="center"/>
          </w:tcPr>
          <w:p w14:paraId="68D8761C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Limited</w:t>
            </w:r>
          </w:p>
        </w:tc>
        <w:tc>
          <w:tcPr>
            <w:tcW w:w="473" w:type="dxa"/>
            <w:textDirection w:val="btLr"/>
            <w:vAlign w:val="center"/>
          </w:tcPr>
          <w:p w14:paraId="5337F819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Developing</w:t>
            </w:r>
          </w:p>
        </w:tc>
        <w:tc>
          <w:tcPr>
            <w:tcW w:w="473" w:type="dxa"/>
            <w:textDirection w:val="btLr"/>
            <w:vAlign w:val="center"/>
          </w:tcPr>
          <w:p w14:paraId="2535AE73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Secure</w:t>
            </w:r>
          </w:p>
        </w:tc>
        <w:tc>
          <w:tcPr>
            <w:tcW w:w="473" w:type="dxa"/>
            <w:textDirection w:val="btLr"/>
            <w:vAlign w:val="center"/>
          </w:tcPr>
          <w:p w14:paraId="177243AD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Extending</w:t>
            </w:r>
          </w:p>
        </w:tc>
        <w:tc>
          <w:tcPr>
            <w:tcW w:w="1737" w:type="dxa"/>
            <w:vMerge/>
            <w:vAlign w:val="bottom"/>
          </w:tcPr>
          <w:p w14:paraId="159B0BC8" w14:textId="77777777" w:rsidR="00BB3AA7" w:rsidRPr="00EF5EDA" w:rsidRDefault="00BB3AA7" w:rsidP="006B220C">
            <w:pPr>
              <w:pStyle w:val="NoSpacing"/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473" w:type="dxa"/>
            <w:textDirection w:val="btLr"/>
            <w:vAlign w:val="center"/>
          </w:tcPr>
          <w:p w14:paraId="781FB984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Limited</w:t>
            </w:r>
          </w:p>
        </w:tc>
        <w:tc>
          <w:tcPr>
            <w:tcW w:w="473" w:type="dxa"/>
            <w:textDirection w:val="btLr"/>
            <w:vAlign w:val="center"/>
          </w:tcPr>
          <w:p w14:paraId="741CF031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Developing</w:t>
            </w:r>
          </w:p>
        </w:tc>
        <w:tc>
          <w:tcPr>
            <w:tcW w:w="473" w:type="dxa"/>
            <w:textDirection w:val="btLr"/>
            <w:vAlign w:val="center"/>
          </w:tcPr>
          <w:p w14:paraId="15376FBB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Secure</w:t>
            </w:r>
          </w:p>
        </w:tc>
        <w:tc>
          <w:tcPr>
            <w:tcW w:w="473" w:type="dxa"/>
            <w:textDirection w:val="btLr"/>
            <w:vAlign w:val="center"/>
          </w:tcPr>
          <w:p w14:paraId="0AC60A04" w14:textId="77777777" w:rsidR="00BB3AA7" w:rsidRPr="00EF5EDA" w:rsidRDefault="00BB3AA7" w:rsidP="006B220C">
            <w:pPr>
              <w:pStyle w:val="NoSpacing"/>
              <w:ind w:left="113" w:right="113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18"/>
                <w:szCs w:val="18"/>
              </w:rPr>
              <w:t>Extending</w:t>
            </w:r>
          </w:p>
        </w:tc>
      </w:tr>
      <w:tr w:rsidR="00BB3AA7" w:rsidRPr="00EF5EDA" w14:paraId="4B614253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090793D1" w14:textId="76A6AB89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Substitute numbers into a formula.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02BE7B2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6087C39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5368313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5F34A08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010073C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09666D5E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97E5AF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3F753E7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0FEB27C4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0E99F5C9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6D3A45DD" w14:textId="3BDB80E4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Simplify expressions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6F9715B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1228CCA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423FB49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20FF550E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7E6EB1E7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77ABF77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1B42209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52E94B3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5AF89C8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33C8D33F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4376D478" w14:textId="00320240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Expand single brackets.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40C1DF2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6899BF2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6D47A7B7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0FA022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42326B5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234DA1B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74425FB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315E048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EE1B424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4649F0B1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3A5CEFA1" w14:textId="4FD33E13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Factorise single brackets.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1A61C1DE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35714F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2ECC7E8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61FEF37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422904D2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3AAABF3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43773D8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50816BD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10130F9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3A560FC6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1DA3922A" w14:textId="27D8AB86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Expand quadratics.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272B234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CF4783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09B3A1C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4B522F0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2AE3E4C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03CD9FE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027D594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1DD7079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5D4BA717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61677D98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3F80F72C" w14:textId="3E390248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Factorise quadratics in the form ax² + bx + c = 0 where a = 1.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51973284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079E27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4EF2F53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59B6C32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5368BC0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7401453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6FC9E49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2F534DF2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29E215B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4B06592B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793116E0" w14:textId="2C194C63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Recognise and factorise the difference of two squares.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6B478F8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35912B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7B2FE20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6FE0CF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0B43459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2ED20CD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4B449E6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227CC12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270A23A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79F6D96A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7CBDFFE6" w14:textId="61944FB3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Factorise quadratics in the form ax² + bx + c = 0 where a &gt; 1.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200F0541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7B495B4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483F129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36B8675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5B6181E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46C2043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1C29794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7E1E0F2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62372E44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3ADD6DFF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17EA45BA" w14:textId="11C268C9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Simplify algebraic fractions that involve factorising.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1181AFF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7483D78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696AFAE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4828A01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5991D42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4A85323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72E525F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5BEEBD2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0DBC9E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2EE32F39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6B1D8B39" w14:textId="6A3AA9EE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Expand products of more than two binomials.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677308B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4322037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0AEB9B7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0BB6DBC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011AFF39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03BDE69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2743907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6608E16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DBBF642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6294730A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407998BF" w14:textId="6795F12A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Interpret the reverse process as the ‘inverse function’.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13E5B846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6EDB039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63256722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2CF274DF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6C7A499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2A669AC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3D4D55B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5ADDD32C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0AFB37B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B3AA7" w:rsidRPr="00EF5EDA" w14:paraId="40C9C289" w14:textId="77777777" w:rsidTr="006B220C">
        <w:trPr>
          <w:trHeight w:val="567"/>
        </w:trPr>
        <w:tc>
          <w:tcPr>
            <w:tcW w:w="4989" w:type="dxa"/>
            <w:vAlign w:val="center"/>
          </w:tcPr>
          <w:p w14:paraId="12A7E06C" w14:textId="241B01DA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</w:rPr>
            </w:pPr>
            <w:r w:rsidRPr="00BB3AA7">
              <w:rPr>
                <w:rFonts w:ascii="Arial" w:hAnsi="Arial" w:cs="Arial"/>
                <w:sz w:val="18"/>
              </w:rPr>
              <w:t>Interpret the succession of two functions as a ‘composite function’.</w:t>
            </w:r>
          </w:p>
        </w:tc>
        <w:tc>
          <w:tcPr>
            <w:tcW w:w="473" w:type="dxa"/>
            <w:shd w:val="clear" w:color="auto" w:fill="FF0000"/>
            <w:vAlign w:val="center"/>
          </w:tcPr>
          <w:p w14:paraId="4D59394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72F6E215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044C2D8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97C3FAE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7" w:type="dxa"/>
            <w:vAlign w:val="center"/>
          </w:tcPr>
          <w:p w14:paraId="2EA3DEAA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0000"/>
            <w:vAlign w:val="center"/>
          </w:tcPr>
          <w:p w14:paraId="5FA1DB53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FFC000"/>
            <w:vAlign w:val="center"/>
          </w:tcPr>
          <w:p w14:paraId="5F67E880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92D050"/>
            <w:vAlign w:val="center"/>
          </w:tcPr>
          <w:p w14:paraId="304F5F2D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73" w:type="dxa"/>
            <w:shd w:val="clear" w:color="auto" w:fill="CC66FF"/>
            <w:vAlign w:val="center"/>
          </w:tcPr>
          <w:p w14:paraId="700311AB" w14:textId="77777777" w:rsidR="00BB3AA7" w:rsidRPr="00EF5EDA" w:rsidRDefault="00BB3AA7" w:rsidP="00BB3AA7">
            <w:pPr>
              <w:pStyle w:val="NoSpacing"/>
              <w:rPr>
                <w:rFonts w:ascii="Arial" w:hAnsi="Arial" w:cs="Arial"/>
                <w:sz w:val="18"/>
                <w:szCs w:val="18"/>
              </w:rPr>
            </w:pPr>
          </w:p>
        </w:tc>
      </w:tr>
    </w:tbl>
    <w:p w14:paraId="3C7187C2" w14:textId="77777777" w:rsidR="00F32F2C" w:rsidRPr="00BB3AA7" w:rsidRDefault="00F32F2C" w:rsidP="00770B6E">
      <w:pPr>
        <w:pStyle w:val="NoSpacing"/>
        <w:rPr>
          <w:rFonts w:ascii="Arial" w:hAnsi="Arial" w:cs="Arial"/>
        </w:rPr>
      </w:pPr>
      <w:bookmarkStart w:id="0" w:name="_GoBack"/>
      <w:bookmarkEnd w:id="0"/>
    </w:p>
    <w:p w14:paraId="78EDBA75" w14:textId="77777777" w:rsidR="00CC2921" w:rsidRPr="00BB3AA7" w:rsidRDefault="00CC2921" w:rsidP="00770B6E">
      <w:pPr>
        <w:pStyle w:val="NoSpacing"/>
        <w:rPr>
          <w:rFonts w:ascii="Arial" w:hAnsi="Arial" w:cs="Arial"/>
        </w:rPr>
      </w:pPr>
    </w:p>
    <w:sectPr w:rsidR="00CC2921" w:rsidRPr="00BB3AA7" w:rsidSect="00770B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AB1E52F" w14:textId="77777777" w:rsidR="00BB3AA7" w:rsidRDefault="00BB3AA7" w:rsidP="00BB3AA7">
      <w:pPr>
        <w:spacing w:after="0" w:line="240" w:lineRule="auto"/>
      </w:pPr>
      <w:r>
        <w:separator/>
      </w:r>
    </w:p>
  </w:endnote>
  <w:endnote w:type="continuationSeparator" w:id="0">
    <w:p w14:paraId="70608AE7" w14:textId="77777777" w:rsidR="00BB3AA7" w:rsidRDefault="00BB3AA7" w:rsidP="00BB3A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634BE5C" w14:textId="77777777" w:rsidR="00BB3AA7" w:rsidRDefault="00BB3AA7" w:rsidP="00BB3AA7">
      <w:pPr>
        <w:spacing w:after="0" w:line="240" w:lineRule="auto"/>
      </w:pPr>
      <w:r>
        <w:separator/>
      </w:r>
    </w:p>
  </w:footnote>
  <w:footnote w:type="continuationSeparator" w:id="0">
    <w:p w14:paraId="18753041" w14:textId="77777777" w:rsidR="00BB3AA7" w:rsidRDefault="00BB3AA7" w:rsidP="00BB3A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0B6E"/>
    <w:rsid w:val="000F10CF"/>
    <w:rsid w:val="001630C5"/>
    <w:rsid w:val="00200564"/>
    <w:rsid w:val="002A77AF"/>
    <w:rsid w:val="00331B20"/>
    <w:rsid w:val="004177C5"/>
    <w:rsid w:val="00442D05"/>
    <w:rsid w:val="004641F9"/>
    <w:rsid w:val="004A0ED3"/>
    <w:rsid w:val="004C7CB7"/>
    <w:rsid w:val="006647B1"/>
    <w:rsid w:val="006E289D"/>
    <w:rsid w:val="00770B6E"/>
    <w:rsid w:val="00776CFF"/>
    <w:rsid w:val="00BB3AA7"/>
    <w:rsid w:val="00BC2C1A"/>
    <w:rsid w:val="00CC2921"/>
    <w:rsid w:val="00E45C93"/>
    <w:rsid w:val="00ED3ED7"/>
    <w:rsid w:val="00EF037A"/>
    <w:rsid w:val="00EF1D15"/>
    <w:rsid w:val="00F32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116FC0"/>
  <w15:chartTrackingRefBased/>
  <w15:docId w15:val="{ED8506BF-6421-4093-9F3C-AE08B54C6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B3AA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70B6E"/>
    <w:pPr>
      <w:spacing w:after="0" w:line="240" w:lineRule="auto"/>
    </w:pPr>
  </w:style>
  <w:style w:type="table" w:styleId="TableGrid">
    <w:name w:val="Table Grid"/>
    <w:basedOn w:val="TableNormal"/>
    <w:uiPriority w:val="39"/>
    <w:rsid w:val="00770B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F10C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10CF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BB3A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B3AA7"/>
  </w:style>
  <w:style w:type="paragraph" w:styleId="Footer">
    <w:name w:val="footer"/>
    <w:basedOn w:val="Normal"/>
    <w:link w:val="FooterChar"/>
    <w:uiPriority w:val="99"/>
    <w:unhideWhenUsed/>
    <w:rsid w:val="00BB3A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B3A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arked xmlns="71c33754-1f42-40bd-8463-e9c6275dfdf6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6E401156F4764BB2C6F20A964BCCEC" ma:contentTypeVersion="8" ma:contentTypeDescription="Create a new document." ma:contentTypeScope="" ma:versionID="f6757f3e3424139d47658f1f16c51b83">
  <xsd:schema xmlns:xsd="http://www.w3.org/2001/XMLSchema" xmlns:xs="http://www.w3.org/2001/XMLSchema" xmlns:p="http://schemas.microsoft.com/office/2006/metadata/properties" xmlns:ns2="557e22d3-7b3f-4e7c-8253-1b6f825f5a4b" xmlns:ns3="f864f35b-862f-415f-8c45-f63899e63674" xmlns:ns4="71c33754-1f42-40bd-8463-e9c6275dfdf6" targetNamespace="http://schemas.microsoft.com/office/2006/metadata/properties" ma:root="true" ma:fieldsID="da99496491ae92fc0f49b230412d85ba" ns2:_="" ns3:_="" ns4:_="">
    <xsd:import namespace="557e22d3-7b3f-4e7c-8253-1b6f825f5a4b"/>
    <xsd:import namespace="f864f35b-862f-415f-8c45-f63899e63674"/>
    <xsd:import namespace="71c33754-1f42-40bd-8463-e9c6275dfdf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LastSharedByUser" minOccurs="0"/>
                <xsd:element ref="ns3:LastSharedByTime" minOccurs="0"/>
                <xsd:element ref="ns4:MediaServiceMetadata" minOccurs="0"/>
                <xsd:element ref="ns4:MediaServiceFastMetadata" minOccurs="0"/>
                <xsd:element ref="ns4:Marked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7e22d3-7b3f-4e7c-8253-1b6f825f5a4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64f35b-862f-415f-8c45-f63899e63674" elementFormDefault="qualified">
    <xsd:import namespace="http://schemas.microsoft.com/office/2006/documentManagement/types"/>
    <xsd:import namespace="http://schemas.microsoft.com/office/infopath/2007/PartnerControls"/>
    <xsd:element name="LastSharedByUser" ma:index="10" nillable="true" ma:displayName="Last Shared By User" ma:description="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c33754-1f42-40bd-8463-e9c6275dfdf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arked" ma:index="14" nillable="true" ma:displayName="Marked" ma:internalName="Marked">
      <xsd:simpleType>
        <xsd:restriction base="dms:Boolean"/>
      </xsd:simpleType>
    </xsd:element>
    <xsd:element name="MediaServiceDateTaken" ma:index="15" nillable="true" ma:displayName="MediaServiceDateTaken" ma:description="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9A5ECDA-1B99-42D9-86F8-63E1CB4D1148}">
  <ds:schemaRefs>
    <ds:schemaRef ds:uri="http://purl.org/dc/elements/1.1/"/>
    <ds:schemaRef ds:uri="http://schemas.microsoft.com/office/2006/documentManagement/types"/>
    <ds:schemaRef ds:uri="http://www.w3.org/XML/1998/namespace"/>
    <ds:schemaRef ds:uri="http://purl.org/dc/terms/"/>
    <ds:schemaRef ds:uri="http://purl.org/dc/dcmitype/"/>
    <ds:schemaRef ds:uri="f864f35b-862f-415f-8c45-f63899e63674"/>
    <ds:schemaRef ds:uri="557e22d3-7b3f-4e7c-8253-1b6f825f5a4b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  <ds:schemaRef ds:uri="71c33754-1f42-40bd-8463-e9c6275dfdf6"/>
  </ds:schemaRefs>
</ds:datastoreItem>
</file>

<file path=customXml/itemProps2.xml><?xml version="1.0" encoding="utf-8"?>
<ds:datastoreItem xmlns:ds="http://schemas.openxmlformats.org/officeDocument/2006/customXml" ds:itemID="{282BB23D-B3E5-413B-B656-0E0E8C1A3E2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C969352-82C3-4758-8A7F-FE79C3CA231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7e22d3-7b3f-4e7c-8253-1b6f825f5a4b"/>
    <ds:schemaRef ds:uri="f864f35b-862f-415f-8c45-f63899e63674"/>
    <ds:schemaRef ds:uri="71c33754-1f42-40bd-8463-e9c6275dfd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DA747498</Template>
  <TotalTime>3</TotalTime>
  <Pages>1</Pages>
  <Words>126</Words>
  <Characters>720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Danielle Moosajee</dc:creator>
  <cp:keywords/>
  <dc:description/>
  <cp:lastModifiedBy>Danielle Moosajee</cp:lastModifiedBy>
  <cp:revision>4</cp:revision>
  <cp:lastPrinted>2017-01-12T10:17:00Z</cp:lastPrinted>
  <dcterms:created xsi:type="dcterms:W3CDTF">2017-01-12T10:53:00Z</dcterms:created>
  <dcterms:modified xsi:type="dcterms:W3CDTF">2017-06-27T12:10:00Z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0x010100D76E401156F4764BB2C6F20A964BCCEC</vt:lpwstr>
  </property>
</Properties>
</file>